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605" w:rsidRDefault="00544605">
      <w:pPr>
        <w:jc w:val="right"/>
      </w:pPr>
      <w:bookmarkStart w:id="0" w:name="_GoBack"/>
      <w:bookmarkEnd w:id="0"/>
    </w:p>
    <w:p w:rsidR="00544605" w:rsidRDefault="00CB14D3">
      <w:pPr>
        <w:jc w:val="right"/>
      </w:pPr>
      <w:r>
        <w:rPr>
          <w:b/>
          <w:color w:val="555555"/>
          <w:sz w:val="18"/>
        </w:rPr>
        <w:t>Bollo € 16,00</w:t>
      </w:r>
    </w:p>
    <w:p w:rsidR="00544605" w:rsidRDefault="00544605"/>
    <w:p w:rsidR="00544605" w:rsidRDefault="00CB14D3">
      <w:pPr>
        <w:jc w:val="center"/>
      </w:pPr>
      <w:r>
        <w:rPr>
          <w:b/>
        </w:rPr>
        <w:t>ALL. A/1</w:t>
      </w:r>
    </w:p>
    <w:p w:rsidR="00544605" w:rsidRDefault="00544605"/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544605">
        <w:tc>
          <w:tcPr>
            <w:tcW w:w="4986" w:type="dxa"/>
          </w:tcPr>
          <w:p w:rsidR="00544605" w:rsidRDefault="00544605">
            <w:pPr>
              <w:spacing w:after="0" w:line="240" w:lineRule="auto"/>
            </w:pPr>
          </w:p>
        </w:tc>
        <w:tc>
          <w:tcPr>
            <w:tcW w:w="4985" w:type="dxa"/>
          </w:tcPr>
          <w:p w:rsidR="00544605" w:rsidRDefault="00CB14D3">
            <w:pPr>
              <w:spacing w:after="0" w:line="240" w:lineRule="auto"/>
              <w:jc w:val="right"/>
            </w:pPr>
            <w:r>
              <w:rPr>
                <w:b/>
              </w:rPr>
              <w:t>Al Comune di</w:t>
            </w:r>
          </w:p>
          <w:p w:rsidR="00544605" w:rsidRDefault="00CB14D3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Galliera</w:t>
            </w:r>
          </w:p>
        </w:tc>
      </w:tr>
    </w:tbl>
    <w:p w:rsidR="00544605" w:rsidRDefault="00544605"/>
    <w:p w:rsidR="00544605" w:rsidRDefault="00544605"/>
    <w:p w:rsidR="00544605" w:rsidRDefault="00CB14D3">
      <w:pPr>
        <w:jc w:val="center"/>
      </w:pPr>
      <w:r>
        <w:rPr>
          <w:b/>
          <w:color w:val="1A1A1A"/>
          <w:sz w:val="28"/>
        </w:rPr>
        <w:t>DOMANDA DI PARTECIPAZIONE</w:t>
      </w:r>
    </w:p>
    <w:p w:rsidR="00544605" w:rsidRDefault="00CB14D3">
      <w:pPr>
        <w:jc w:val="center"/>
      </w:pPr>
      <w:r>
        <w:rPr>
          <w:b/>
        </w:rPr>
        <w:t>(PERSONE FISICHE)</w:t>
      </w:r>
    </w:p>
    <w:p w:rsidR="00544605" w:rsidRDefault="00544605"/>
    <w:p w:rsidR="00544605" w:rsidRDefault="00544605"/>
    <w:p w:rsidR="00544605" w:rsidRDefault="00CB14D3">
      <w:r>
        <w:rPr>
          <w:b/>
        </w:rPr>
        <w:t xml:space="preserve">OGGETTO: </w:t>
      </w:r>
      <w:r>
        <w:t xml:space="preserve">Avviso d'asta pubblica per la locazione di un immobile di proprietà comunale sito in </w:t>
      </w:r>
      <w:r>
        <w:t>Via Provinciale (località San Prospero)</w:t>
      </w:r>
    </w:p>
    <w:p w:rsidR="00544605" w:rsidRDefault="00CB14D3">
      <w:r>
        <w:rPr>
          <w:b/>
          <w:color w:val="1A1A1A"/>
        </w:rPr>
        <w:br/>
        <w:t xml:space="preserve">1. DATI DEL </w:t>
      </w:r>
      <w:r>
        <w:rPr>
          <w:b/>
          <w:color w:val="1A1A1A"/>
        </w:rPr>
        <w:t>RICHIEDENTE</w:t>
      </w:r>
    </w:p>
    <w:p w:rsidR="00544605" w:rsidRDefault="00CB14D3">
      <w:pPr>
        <w:jc w:val="both"/>
      </w:pPr>
      <w:r>
        <w:rPr>
          <w:color w:val="1A1A1A"/>
        </w:rPr>
        <w:t>Il/La sottoscritto/a …………………………………………………………………</w:t>
      </w:r>
    </w:p>
    <w:p w:rsidR="00544605" w:rsidRDefault="00CB14D3">
      <w:pPr>
        <w:jc w:val="both"/>
      </w:pPr>
      <w:r>
        <w:rPr>
          <w:color w:val="1A1A1A"/>
        </w:rPr>
        <w:t>nato/a a …………………………………………… (……………) il ………………………</w:t>
      </w:r>
    </w:p>
    <w:p w:rsidR="00544605" w:rsidRDefault="00CB14D3">
      <w:pPr>
        <w:jc w:val="both"/>
      </w:pPr>
      <w:r>
        <w:rPr>
          <w:color w:val="1A1A1A"/>
        </w:rPr>
        <w:t>residente in …………………………………………… (……………)</w:t>
      </w:r>
    </w:p>
    <w:p w:rsidR="00544605" w:rsidRDefault="00CB14D3">
      <w:pPr>
        <w:jc w:val="both"/>
      </w:pPr>
      <w:r>
        <w:rPr>
          <w:color w:val="1A1A1A"/>
        </w:rPr>
        <w:t>via/piazza …………………………………………… n. …………… CAP ……………</w:t>
      </w:r>
    </w:p>
    <w:p w:rsidR="00544605" w:rsidRDefault="00CB14D3">
      <w:pPr>
        <w:jc w:val="both"/>
      </w:pPr>
      <w:r>
        <w:rPr>
          <w:color w:val="1A1A1A"/>
        </w:rPr>
        <w:t>codice fiscale …………………………………………………………………</w:t>
      </w:r>
    </w:p>
    <w:p w:rsidR="00544605" w:rsidRDefault="00CB14D3">
      <w:pPr>
        <w:jc w:val="both"/>
      </w:pPr>
      <w:r>
        <w:rPr>
          <w:color w:val="1A1A1A"/>
        </w:rPr>
        <w:t xml:space="preserve">telefono </w:t>
      </w:r>
      <w:r>
        <w:rPr>
          <w:color w:val="1A1A1A"/>
        </w:rPr>
        <w:t>…………………………………………… cellulare ……………………………………………</w:t>
      </w:r>
    </w:p>
    <w:p w:rsidR="00544605" w:rsidRDefault="00CB14D3">
      <w:pPr>
        <w:jc w:val="both"/>
      </w:pPr>
      <w:r>
        <w:rPr>
          <w:color w:val="1A1A1A"/>
        </w:rPr>
        <w:t>e-mail …………………………………………… PEC ……………………………………………</w:t>
      </w:r>
    </w:p>
    <w:p w:rsidR="00544605" w:rsidRDefault="00CB14D3">
      <w:pPr>
        <w:jc w:val="both"/>
      </w:pPr>
      <w:r>
        <w:rPr>
          <w:color w:val="1A1A1A"/>
        </w:rPr>
        <w:t>□ in proprio</w:t>
      </w:r>
    </w:p>
    <w:p w:rsidR="00544605" w:rsidRDefault="00CB14D3">
      <w:pPr>
        <w:jc w:val="both"/>
      </w:pPr>
      <w:r>
        <w:rPr>
          <w:color w:val="1A1A1A"/>
        </w:rPr>
        <w:lastRenderedPageBreak/>
        <w:t>□ in qualità di delegato del Sig./Sig.ra …………………………………………………………………, nato/a a …………………………………………… il ………………………, residente in …………………………………………, come da de</w:t>
      </w:r>
      <w:r>
        <w:rPr>
          <w:color w:val="1A1A1A"/>
        </w:rPr>
        <w:t>lega allegata</w:t>
      </w:r>
    </w:p>
    <w:p w:rsidR="00544605" w:rsidRDefault="00544605"/>
    <w:p w:rsidR="00544605" w:rsidRDefault="00CB14D3">
      <w:pPr>
        <w:jc w:val="center"/>
      </w:pPr>
      <w:r>
        <w:rPr>
          <w:b/>
          <w:color w:val="1A1A1A"/>
        </w:rPr>
        <w:t>CHIEDE</w:t>
      </w:r>
    </w:p>
    <w:p w:rsidR="00544605" w:rsidRDefault="00CB14D3">
      <w:pPr>
        <w:jc w:val="both"/>
      </w:pPr>
      <w:r>
        <w:rPr>
          <w:color w:val="1A1A1A"/>
        </w:rPr>
        <w:t xml:space="preserve">di partecipare all'asta pubblica in oggetto ai fini della locazione dell'immobile di proprietà comunale sito in </w:t>
      </w:r>
      <w:r>
        <w:rPr>
          <w:color w:val="1A1A1A"/>
        </w:rPr>
        <w:t>Via Provinciale (località San Prospero)</w:t>
      </w:r>
    </w:p>
    <w:p w:rsidR="00544605" w:rsidRDefault="00544605">
      <w:pPr>
        <w:jc w:val="both"/>
        <w:rPr>
          <w:color w:val="1A1A1A"/>
        </w:rPr>
      </w:pPr>
    </w:p>
    <w:p w:rsidR="00544605" w:rsidRDefault="00CB14D3">
      <w:r>
        <w:rPr>
          <w:b/>
          <w:color w:val="1A1A1A"/>
        </w:rPr>
        <w:t>2. AUTOCERTIFICAZIONE</w:t>
      </w:r>
    </w:p>
    <w:p w:rsidR="00544605" w:rsidRDefault="00CB14D3">
      <w:pPr>
        <w:jc w:val="both"/>
      </w:pPr>
      <w:r>
        <w:rPr>
          <w:color w:val="1A1A1A"/>
        </w:rPr>
        <w:t>A tal fine, consapevole delle sanzioni penali previste dall</w:t>
      </w:r>
      <w:r>
        <w:rPr>
          <w:color w:val="1A1A1A"/>
        </w:rPr>
        <w:t>'art. 76 del D.P.R. 445/2000 per le ipotesi di falsità in atti e dichiarazioni mendaci, ai sensi degli artt. 46 e 47 del medesimo D.P.R. 445/2000,</w:t>
      </w:r>
    </w:p>
    <w:p w:rsidR="00544605" w:rsidRDefault="00544605">
      <w:pPr>
        <w:jc w:val="center"/>
        <w:rPr>
          <w:b/>
          <w:color w:val="1A1A1A"/>
        </w:rPr>
      </w:pPr>
    </w:p>
    <w:p w:rsidR="00544605" w:rsidRDefault="00CB14D3">
      <w:pPr>
        <w:jc w:val="center"/>
      </w:pPr>
      <w:r>
        <w:rPr>
          <w:b/>
          <w:color w:val="1A1A1A"/>
        </w:rPr>
        <w:t>AUTOCERTIFICA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trovarsi in stato di fallimento, di liquidazione coatta amministrativa, di concordato p</w:t>
      </w:r>
      <w:r>
        <w:rPr>
          <w:color w:val="1A1A1A"/>
        </w:rPr>
        <w:t>reventivo, e di non avere in corso procedimenti per la dichiarazione di una di tali situazioni;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aver riportato condanne penali passate in giudicato che comportino la perdita o la sospensione della capacità di contrattare con la Pubblica Amministrazi</w:t>
      </w:r>
      <w:r>
        <w:rPr>
          <w:color w:val="1A1A1A"/>
        </w:rPr>
        <w:t>one (incapacità ex art. 32-quater c.p.), e di non trovarsi in alcuna delle condizioni ostative di cui all'art. 94 del D.Lgs. 36/2023, come modificato dal D.Lgs. 209/2024;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 xml:space="preserve">che nei propri confronti non è pendente alcun procedimento per l'applicazione di una </w:t>
      </w:r>
      <w:r>
        <w:rPr>
          <w:color w:val="1A1A1A"/>
        </w:rPr>
        <w:t>delle misure di prevenzione di cui all'art. 6 del D.Lgs. 159/2011, né sussiste alcuna delle cause ostative previste dall'art. 67 del medesimo decreto;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aver commesso gravi violazioni, definitivamente accertate, rispetto agli obblighi relativi al paga</w:t>
      </w:r>
      <w:r>
        <w:rPr>
          <w:color w:val="1A1A1A"/>
        </w:rPr>
        <w:t>mento delle imposte e tasse, secondo la legislazione italiana o quella dello Stato in cui è stabilito;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aver reso, nell'anno antecedente la pubblicazione dell'avviso d'asta, false dichiarazioni in merito ai requisiti e alle condizioni rilevanti per l</w:t>
      </w:r>
      <w:r>
        <w:rPr>
          <w:color w:val="1A1A1A"/>
        </w:rPr>
        <w:t>a partecipazione a procedure di gara;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aver commesso gravi violazioni, definitivamente accertate, alle norme in materia di contributi previdenziali e assistenziali, secondo la legislazione italiana o quella dello Stato in cui è stabilito;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non trov</w:t>
      </w:r>
      <w:r>
        <w:rPr>
          <w:color w:val="1A1A1A"/>
        </w:rPr>
        <w:t>arsi in situazioni di controllo e/o collegamento ai sensi dell'art. 2359 del Codice civile con altri partecipanti alla gara;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lastRenderedPageBreak/>
        <w:t>di non essere debitore nei confronti del Comune di Galliera di somme di denaro per canoni, affitti, indennità a qualsiasi titolo, t</w:t>
      </w:r>
      <w:r>
        <w:rPr>
          <w:color w:val="1A1A1A"/>
        </w:rPr>
        <w:t>ributi comunali, inclusi i canoni patrimoniali di cui alla L. 160/2019, come modificata dalla L. 207/2024;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aver verificato l'assenza di conflitti di interesse ai sensi dell'art. 16 del D.Lgs. 36/2023 e delle linee guida ANAC in materia.</w:t>
      </w:r>
    </w:p>
    <w:p w:rsidR="00544605" w:rsidRDefault="00544605"/>
    <w:p w:rsidR="00544605" w:rsidRDefault="00CB14D3">
      <w:r>
        <w:rPr>
          <w:b/>
          <w:color w:val="1A1A1A"/>
        </w:rPr>
        <w:t>3. DICHIARAZION</w:t>
      </w:r>
      <w:r>
        <w:rPr>
          <w:b/>
          <w:color w:val="1A1A1A"/>
        </w:rPr>
        <w:t>I</w:t>
      </w:r>
    </w:p>
    <w:p w:rsidR="00544605" w:rsidRDefault="00CB14D3">
      <w:pPr>
        <w:jc w:val="center"/>
      </w:pPr>
      <w:r>
        <w:rPr>
          <w:b/>
          <w:color w:val="1A1A1A"/>
        </w:rPr>
        <w:t>DICHIARA</w:t>
      </w:r>
    </w:p>
    <w:p w:rsidR="00544605" w:rsidRDefault="00544605"/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aver preso visione, compreso e accettato, senza alcuna riserva, tutte le disposizioni, condizioni e prescrizioni contenute nell'avviso d'asta e nello schema di contratto di locazione;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 xml:space="preserve">di aver preso visione di tutti gli oneri, adempimenti e </w:t>
      </w:r>
      <w:r>
        <w:rPr>
          <w:color w:val="1A1A1A"/>
        </w:rPr>
        <w:t>spese a carico dell'aggiudicatario;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 xml:space="preserve">di essere consapevole che, in caso di aggiudicazione, saranno a proprio carico l'ottenimento di tutte le autorizzazioni e licenze necessarie per lo svolgimento dell'attività, nonché l'attivazione e la volturazione delle </w:t>
      </w:r>
      <w:r>
        <w:rPr>
          <w:color w:val="1A1A1A"/>
        </w:rPr>
        <w:t>utenze;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essersi recato sul posto, di aver comunque preso conoscenza dell'immobile richiesto in locazione, di accettarlo nel suo attuale stato di consistenza, manutenzione e impiantistica, e di aver tenuto conto di tutte le circostanze generali e partico</w:t>
      </w:r>
      <w:r>
        <w:rPr>
          <w:color w:val="1A1A1A"/>
        </w:rPr>
        <w:t>lari che possono influire sull'offerta, esonerando il Comune di Galliera da qualsivoglia responsabilità al riguardo;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essere a conoscenza che le spese di contratto, registro, bollo e ogni altra spesa inerente e conseguente alla locazione saranno a totale</w:t>
      </w:r>
      <w:r>
        <w:rPr>
          <w:color w:val="1A1A1A"/>
        </w:rPr>
        <w:t xml:space="preserve"> carico dell'aggiudicatario;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essere a conoscenza che, qualora dai controlli effettuati d'ufficio emerga la non veridicità del contenuto delle dichiarazioni rese, decadrà ai sensi dell'art. 75 del D.P.R. 445/2000 da ogni beneficio conseguente all'eventua</w:t>
      </w:r>
      <w:r>
        <w:rPr>
          <w:color w:val="1A1A1A"/>
        </w:rPr>
        <w:t>le aggiudicazione e sarà tenuto al risarcimento dei danni, oltre a incorrere nelle responsabilità penali di cui all'art. 76 del D.P.R. 445/2000;</w:t>
      </w:r>
    </w:p>
    <w:p w:rsidR="00544605" w:rsidRDefault="00CB14D3">
      <w:pPr>
        <w:numPr>
          <w:ilvl w:val="0"/>
          <w:numId w:val="7"/>
        </w:numPr>
        <w:jc w:val="both"/>
      </w:pPr>
      <w:r>
        <w:rPr>
          <w:color w:val="1A1A1A"/>
        </w:rPr>
        <w:t>di autorizzare il trattamento dei dati personali ai sensi del Regolamento (UE) 2016/679 (GDPR) e del D.Lgs. 196</w:t>
      </w:r>
      <w:r>
        <w:rPr>
          <w:color w:val="1A1A1A"/>
        </w:rPr>
        <w:t>/2003, esclusivamente per le finalità della presente procedura, come dettagliato nell'informativa allegata all'avviso d'asta.</w:t>
      </w:r>
    </w:p>
    <w:p w:rsidR="00544605" w:rsidRDefault="00544605"/>
    <w:p w:rsidR="00544605" w:rsidRDefault="00CB14D3">
      <w:r>
        <w:rPr>
          <w:b/>
          <w:color w:val="1A1A1A"/>
        </w:rPr>
        <w:t>4. DOCUMENTAZIONE ALLEGATA</w:t>
      </w:r>
    </w:p>
    <w:p w:rsidR="00544605" w:rsidRDefault="00CB14D3">
      <w:pPr>
        <w:jc w:val="both"/>
      </w:pPr>
      <w:r>
        <w:rPr>
          <w:color w:val="1A1A1A"/>
        </w:rPr>
        <w:t>□ Fotocopia del documento di identità in corso di validità</w:t>
      </w:r>
    </w:p>
    <w:p w:rsidR="00544605" w:rsidRDefault="00CB14D3">
      <w:pPr>
        <w:jc w:val="both"/>
      </w:pPr>
      <w:r>
        <w:rPr>
          <w:color w:val="1A1A1A"/>
        </w:rPr>
        <w:lastRenderedPageBreak/>
        <w:t>□ Delega con fotocopia del documento di ide</w:t>
      </w:r>
      <w:r>
        <w:rPr>
          <w:color w:val="1A1A1A"/>
        </w:rPr>
        <w:t>ntità del delegante (in caso di delega)</w:t>
      </w:r>
    </w:p>
    <w:p w:rsidR="00544605" w:rsidRDefault="00544605"/>
    <w:p w:rsidR="00544605" w:rsidRDefault="00CB14D3">
      <w:r>
        <w:rPr>
          <w:b/>
          <w:color w:val="1A1A1A"/>
        </w:rPr>
        <w:t>5. SOTTOSCRIZIONE</w:t>
      </w:r>
    </w:p>
    <w:p w:rsidR="00544605" w:rsidRDefault="00CB14D3">
      <w:pPr>
        <w:jc w:val="both"/>
      </w:pPr>
      <w:r>
        <w:rPr>
          <w:i/>
          <w:color w:val="555555"/>
          <w:sz w:val="18"/>
        </w:rPr>
        <w:t xml:space="preserve">{La domanda deve essere sottoscritta e corredata da fotocopia non autenticata di documento di identità del sottoscrittore, in corso di validità. In caso di invio telematico, apporre firma digitale </w:t>
      </w:r>
      <w:r>
        <w:rPr>
          <w:i/>
          <w:color w:val="555555"/>
          <w:sz w:val="18"/>
        </w:rPr>
        <w:t>o allegare documento di identità.}</w:t>
      </w:r>
    </w:p>
    <w:p w:rsidR="00544605" w:rsidRDefault="00544605"/>
    <w:p w:rsidR="00544605" w:rsidRDefault="00CB14D3">
      <w:pPr>
        <w:jc w:val="both"/>
      </w:pPr>
      <w:r>
        <w:rPr>
          <w:color w:val="1A1A1A"/>
        </w:rPr>
        <w:t>Luogo e data ……………………………………………</w:t>
      </w:r>
    </w:p>
    <w:p w:rsidR="00544605" w:rsidRDefault="00544605"/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544605">
        <w:tc>
          <w:tcPr>
            <w:tcW w:w="9972" w:type="dxa"/>
          </w:tcPr>
          <w:p w:rsidR="00544605" w:rsidRDefault="00CB14D3">
            <w:pPr>
              <w:spacing w:after="0" w:line="240" w:lineRule="auto"/>
              <w:jc w:val="right"/>
            </w:pPr>
            <w:r>
              <w:t>Firma del richiedente</w:t>
            </w:r>
          </w:p>
          <w:p w:rsidR="00544605" w:rsidRDefault="00CB14D3">
            <w:pPr>
              <w:spacing w:after="0" w:line="240" w:lineRule="auto"/>
              <w:jc w:val="right"/>
            </w:pPr>
            <w:r>
              <w:t>…………………………………………………………………</w:t>
            </w:r>
          </w:p>
        </w:tc>
      </w:tr>
    </w:tbl>
    <w:p w:rsidR="00544605" w:rsidRDefault="00544605"/>
    <w:p w:rsidR="00544605" w:rsidRDefault="00CB14D3">
      <w:r>
        <w:rPr>
          <w:b/>
          <w:color w:val="555555"/>
          <w:sz w:val="18"/>
        </w:rPr>
        <w:t>INFORMATIVA AI SENSI DELL'ART. 13 DEL REG. UE 2016/679 (GDPR)</w:t>
      </w:r>
    </w:p>
    <w:p w:rsidR="00544605" w:rsidRDefault="00CB14D3">
      <w:pPr>
        <w:jc w:val="both"/>
      </w:pPr>
      <w:r>
        <w:rPr>
          <w:color w:val="555555"/>
          <w:sz w:val="18"/>
        </w:rPr>
        <w:t>I dati personali acquisiti saranno trattati dal Comune esclusivamente per le</w:t>
      </w:r>
      <w:r>
        <w:rPr>
          <w:color w:val="555555"/>
          <w:sz w:val="18"/>
        </w:rPr>
        <w:t xml:space="preserve"> finalità istituzionali connesse al presente procedimento, anche con strumenti informatici. Il conferimento è obbligatorio: la mancata indicazione impedisce di dar corso alla richiesta. I dati potranno essere comunicati a soggetti terzi solo nei casi previ</w:t>
      </w:r>
      <w:r>
        <w:rPr>
          <w:color w:val="555555"/>
          <w:sz w:val="18"/>
        </w:rPr>
        <w:t>sti dalla legge. L'interessato può esercitare i diritti di cui agli artt. 15–22 del Reg. UE 2016/679. Titolare del trattamento: Comune di …………………………………………… Resp. del procedimento: ……………………………………………</w:t>
      </w:r>
    </w:p>
    <w:p w:rsidR="00544605" w:rsidRDefault="00544605"/>
    <w:p w:rsidR="00544605" w:rsidRDefault="00CB14D3">
      <w:r>
        <w:rPr>
          <w:b/>
          <w:color w:val="555555"/>
          <w:sz w:val="18"/>
        </w:rPr>
        <w:t>CONTROLLI</w:t>
      </w:r>
    </w:p>
    <w:p w:rsidR="00544605" w:rsidRDefault="00CB14D3">
      <w:pPr>
        <w:jc w:val="both"/>
      </w:pPr>
      <w:r>
        <w:rPr>
          <w:color w:val="555555"/>
          <w:sz w:val="18"/>
        </w:rPr>
        <w:t>Sulle dichiarazioni rese saranno effettuati con</w:t>
      </w:r>
      <w:r>
        <w:rPr>
          <w:color w:val="555555"/>
          <w:sz w:val="18"/>
        </w:rPr>
        <w:t>trolli ai sensi degli artt. 71–72 del D.P.R. 445/2000, anche a campione e in tutti i casi in cui sorgano fondati dubbi sulla veridicità. L'accertamento di falsità in atti comporta la decadenza dai benefici e la trasmissione degli atti all'Autorità Giudizia</w:t>
      </w:r>
      <w:r>
        <w:rPr>
          <w:color w:val="555555"/>
          <w:sz w:val="18"/>
        </w:rPr>
        <w:t>ria.</w:t>
      </w:r>
    </w:p>
    <w:sectPr w:rsidR="005446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B14D3">
      <w:pPr>
        <w:spacing w:after="0" w:line="240" w:lineRule="auto"/>
      </w:pPr>
      <w:r>
        <w:separator/>
      </w:r>
    </w:p>
  </w:endnote>
  <w:endnote w:type="continuationSeparator" w:id="0">
    <w:p w:rsidR="00000000" w:rsidRDefault="00CB1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605" w:rsidRDefault="00CB14D3">
    <w:pPr>
      <w:pStyle w:val="Pidipagina"/>
      <w:jc w:val="center"/>
    </w:pPr>
    <w:r>
      <w:rPr>
        <w:noProof/>
        <w:lang w:eastAsia="it-IT"/>
      </w:rPr>
      <w:drawing>
        <wp:inline distT="0" distB="0" distL="0" distR="0">
          <wp:extent cx="351790" cy="1809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W94451.03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605" w:rsidRDefault="00CB14D3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 w:rsidR="00544605" w:rsidRDefault="00CB14D3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C.F.: 01040680371 -  P.I. 00529921207     </w:t>
    </w:r>
    <w:r>
      <w:rPr>
        <w:i/>
        <w:color w:val="008000"/>
        <w:sz w:val="16"/>
        <w:szCs w:val="16"/>
      </w:rPr>
      <w:t xml:space="preserve">                                                                                         e-mail: protocollo@ comune.galliera. bo.it</w:t>
    </w:r>
  </w:p>
  <w:p w:rsidR="00544605" w:rsidRDefault="00CB14D3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</w:t>
    </w:r>
    <w:r>
      <w:rPr>
        <w:i/>
        <w:color w:val="008000"/>
        <w:sz w:val="16"/>
        <w:szCs w:val="16"/>
      </w:rPr>
      <w:t xml:space="preserve">                                                                                               www.comune.galliera.bo.it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605" w:rsidRDefault="00CB14D3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Sede Municipale: P.zza Eroi della Libertà  n. 1                                                                                        </w:t>
    </w:r>
    <w:r>
      <w:rPr>
        <w:i/>
        <w:color w:val="008000"/>
        <w:sz w:val="16"/>
        <w:szCs w:val="16"/>
      </w:rPr>
      <w:t>tel. 051/6672913 -  fax n. 051/6672999</w:t>
    </w:r>
  </w:p>
  <w:p w:rsidR="00544605" w:rsidRDefault="00CB14D3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 w:rsidR="00544605" w:rsidRDefault="00CB14D3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B14D3">
      <w:pPr>
        <w:spacing w:after="0" w:line="240" w:lineRule="auto"/>
      </w:pPr>
      <w:r>
        <w:separator/>
      </w:r>
    </w:p>
  </w:footnote>
  <w:footnote w:type="continuationSeparator" w:id="0">
    <w:p w:rsidR="00000000" w:rsidRDefault="00CB1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605" w:rsidRDefault="00CB14D3">
    <w:pPr>
      <w:pStyle w:val="Intestazione"/>
      <w:pBdr>
        <w:bottom w:val="single" w:sz="4" w:space="4" w:color="CCCCCC"/>
      </w:pBdr>
    </w:pPr>
    <w:r>
      <w:rPr>
        <w:color w:val="555555"/>
        <w:sz w:val="16"/>
      </w:rPr>
      <w:t>Comune di ……………………………………………  |  Settore Patrimonio — Locazione — Modello A1 — Persone fisiche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84"/>
      <w:gridCol w:w="7504"/>
    </w:tblGrid>
    <w:tr w:rsidR="00544605">
      <w:trPr>
        <w:trHeight w:val="1797"/>
      </w:trPr>
      <w:tc>
        <w:tcPr>
          <w:tcW w:w="2627" w:type="dxa"/>
        </w:tcPr>
        <w:p w:rsidR="00544605" w:rsidRDefault="00CB14D3">
          <w:pPr>
            <w:jc w:val="center"/>
            <w:rPr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981710" cy="1170940"/>
                <wp:effectExtent l="0" t="0" r="0" b="0"/>
                <wp:docPr id="1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544605" w:rsidRDefault="00CB14D3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544605" w:rsidRDefault="00CB14D3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544605" w:rsidRDefault="00544605">
    <w:pPr>
      <w:pBdr>
        <w:bottom w:val="single" w:sz="4" w:space="4" w:color="CCCCCC"/>
      </w:pBdr>
      <w:rPr>
        <w:color w:val="555555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27"/>
      <w:gridCol w:w="7345"/>
    </w:tblGrid>
    <w:tr w:rsidR="00544605">
      <w:trPr>
        <w:trHeight w:val="1797"/>
      </w:trPr>
      <w:tc>
        <w:tcPr>
          <w:tcW w:w="2627" w:type="dxa"/>
        </w:tcPr>
        <w:p w:rsidR="00544605" w:rsidRDefault="00CB14D3">
          <w:pPr>
            <w:jc w:val="center"/>
            <w:rPr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981710" cy="1170940"/>
                <wp:effectExtent l="0" t="0" r="0" b="0"/>
                <wp:docPr id="2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544605" w:rsidRDefault="00CB14D3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544605" w:rsidRDefault="00CB14D3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 xml:space="preserve">Città </w:t>
          </w:r>
          <w:r>
            <w:rPr>
              <w:b/>
              <w:i/>
              <w:color w:val="008000"/>
              <w:sz w:val="30"/>
              <w:szCs w:val="30"/>
            </w:rPr>
            <w:t>Metropolitana di Bologna</w:t>
          </w:r>
        </w:p>
      </w:tc>
    </w:tr>
  </w:tbl>
  <w:p w:rsidR="00544605" w:rsidRDefault="00544605">
    <w:pPr>
      <w:pBdr>
        <w:bottom w:val="single" w:sz="4" w:space="4" w:color="CCCCCC"/>
      </w:pBdr>
      <w:rPr>
        <w:color w:val="555555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101B7"/>
    <w:multiLevelType w:val="multilevel"/>
    <w:tmpl w:val="DB9C7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1739A8"/>
    <w:multiLevelType w:val="multilevel"/>
    <w:tmpl w:val="1F344FE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7947804"/>
    <w:multiLevelType w:val="multilevel"/>
    <w:tmpl w:val="FB00F962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D1E2FE3"/>
    <w:multiLevelType w:val="multilevel"/>
    <w:tmpl w:val="84B21824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D62605E"/>
    <w:multiLevelType w:val="multilevel"/>
    <w:tmpl w:val="71180FA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9CF305C"/>
    <w:multiLevelType w:val="multilevel"/>
    <w:tmpl w:val="D90635F4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eastAsiaTheme="minorEastAsia" w:hAnsi="Arial" w:cs="Arial" w:hint="default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9176B6"/>
    <w:multiLevelType w:val="multilevel"/>
    <w:tmpl w:val="05748B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039177B"/>
    <w:multiLevelType w:val="multilevel"/>
    <w:tmpl w:val="E3BA0B58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605"/>
    <w:rsid w:val="00544605"/>
    <w:rsid w:val="00CB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B9CA03-16FC-475D-9DDD-B2FE2B08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3266"/>
    <w:pPr>
      <w:spacing w:after="200" w:line="276" w:lineRule="auto"/>
    </w:pPr>
    <w:rPr>
      <w:rFonts w:ascii="Arial" w:hAnsi="Arial" w:cs="Arial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Arial" w:hAnsi="Arial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ED7D31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styleId="Collegamentoipertestuale">
    <w:name w:val="Hyperlink"/>
    <w:rPr>
      <w:color w:val="0563C1"/>
      <w:u w:val="single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Elenco2">
    <w:name w:val="List 2"/>
    <w:basedOn w:val="Normale"/>
    <w:uiPriority w:val="99"/>
    <w:unhideWhenUsed/>
    <w:qFormat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Titoloindice">
    <w:name w:val="index heading"/>
    <w:basedOn w:val="Titolo10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1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D7D31" w:themeColor="accent2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9BD5" w:themeColor="accent5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F3106AFC.dotm</Template>
  <TotalTime>8</TotalTime>
  <Pages>4</Pages>
  <Words>867</Words>
  <Characters>5258</Characters>
  <Application>Microsoft Office Word</Application>
  <DocSecurity>0</DocSecurity>
  <Lines>109</Lines>
  <Paragraphs>60</Paragraphs>
  <ScaleCrop>false</ScaleCrop>
  <Company>Giglio de Dea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Gaddi</dc:creator>
  <dc:description/>
  <cp:lastModifiedBy>poletti-lc-d8dg</cp:lastModifiedBy>
  <cp:revision>7</cp:revision>
  <dcterms:created xsi:type="dcterms:W3CDTF">2026-05-19T08:35:00Z</dcterms:created>
  <dcterms:modified xsi:type="dcterms:W3CDTF">2026-09-11T10:53:00Z</dcterms:modified>
  <dc:language>en-US</dc:language>
</cp:coreProperties>
</file>